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5D" w:rsidRDefault="00951E5D">
      <w:pPr>
        <w:rPr>
          <w:rFonts w:eastAsia="Times New Roman"/>
        </w:rPr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margin-left:54pt;margin-top:-54pt;width:126pt;height:1in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" stroked="f">
            <v:textbox style="mso-next-textbox:#AutoShape 2">
              <w:txbxContent>
                <w:p w:rsidR="00951E5D" w:rsidRDefault="00951E5D">
                  <w:pPr>
                    <w:spacing w:line="400" w:lineRule="exact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內分泌暨新代科專科醫師</w:t>
                  </w:r>
                </w:p>
                <w:p w:rsidR="00951E5D" w:rsidRDefault="00951E5D">
                  <w:pPr>
                    <w:spacing w:line="400" w:lineRule="exact"/>
                    <w:jc w:val="both"/>
                  </w:pPr>
                  <w:r>
                    <w:rPr>
                      <w:rFonts w:ascii="標楷體" w:eastAsia="標楷體" w:hAnsi="標楷體"/>
                      <w:sz w:val="28"/>
                    </w:rPr>
                    <w:t>2.CDE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合格衛教人員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27" type="#_x0000_t9" style="position:absolute;margin-left:9pt;margin-top:-63pt;width:3in;height:99pt;z-index:251666944"/>
        </w:pict>
      </w:r>
      <w:r>
        <w:rPr>
          <w:noProof/>
        </w:rPr>
        <w:pict>
          <v:rect id="Rectangle 43" o:spid="_x0000_s1028" style="position:absolute;margin-left:81pt;margin-top:-89.85pt;width:594pt;height:36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" stroked="f">
            <v:textbox style="mso-next-textbox:#Rectangle 43">
              <w:txbxContent>
                <w:p w:rsidR="00951E5D" w:rsidRDefault="00951E5D" w:rsidP="00433143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8"/>
                      <w:szCs w:val="28"/>
                    </w:rPr>
                    <w:t>「澎湖縣糖尿病共同照護網」認證流程圖</w:t>
                  </w:r>
                </w:p>
                <w:p w:rsidR="00951E5D" w:rsidRPr="00421129" w:rsidRDefault="00951E5D" w:rsidP="00421129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同</w:t>
                  </w:r>
                  <w:r w:rsidRPr="0042112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照護網流程</w:t>
                  </w:r>
                </w:p>
              </w:txbxContent>
            </v:textbox>
          </v:rect>
        </w:pict>
      </w:r>
      <w:r>
        <w:rPr>
          <w:noProof/>
        </w:rPr>
        <w:pict>
          <v:shape id="AutoShape 3" o:spid="_x0000_s1029" type="#_x0000_t109" style="position:absolute;margin-left:447.55pt;margin-top:-45pt;width:99pt;height:46.5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">
            <v:textbox style="mso-next-textbox:#AutoShape 3">
              <w:txbxContent>
                <w:p w:rsidR="00951E5D" w:rsidRDefault="00951E5D">
                  <w:pPr>
                    <w:spacing w:line="400" w:lineRule="exact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護理人員</w:t>
                  </w:r>
                </w:p>
                <w:p w:rsidR="00951E5D" w:rsidRDefault="00951E5D">
                  <w:pPr>
                    <w:spacing w:line="400" w:lineRule="exact"/>
                    <w:rPr>
                      <w:rFonts w:ascii="標楷體" w:eastAsia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2.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營養人員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30" type="#_x0000_t109" style="position:absolute;margin-left:231.55pt;margin-top:-45pt;width:99pt;height:46.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">
            <v:textbox style="mso-next-textbox:#AutoShape 11">
              <w:txbxContent>
                <w:p w:rsidR="00951E5D" w:rsidRDefault="00951E5D">
                  <w:pPr>
                    <w:spacing w:line="400" w:lineRule="exact"/>
                    <w:jc w:val="center"/>
                    <w:rPr>
                      <w:rFonts w:ascii="標楷體" w:eastAsia="標楷體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>其他醫師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42" o:spid="_x0000_s1031" style="position:absolute;margin-left:-36pt;margin-top:81pt;width:63pt;height:4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" filled="f" stroked="f">
            <v:textbox style="mso-next-textbox:#Rectangle 42">
              <w:txbxContent>
                <w:p w:rsidR="00951E5D" w:rsidRDefault="00951E5D" w:rsidP="00C03634">
                  <w:pPr>
                    <w:jc w:val="center"/>
                  </w:pPr>
                  <w:r w:rsidRPr="0042112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條件</w:t>
                  </w:r>
                  <w:r>
                    <w:rPr>
                      <w:rFonts w:hint="eastAsia"/>
                    </w:rPr>
                    <w:t>：</w:t>
                  </w:r>
                </w:p>
              </w:txbxContent>
            </v:textbox>
          </v:rect>
        </w:pict>
      </w:r>
      <w:r>
        <w:rPr>
          <w:noProof/>
        </w:rPr>
        <w:pict>
          <v:shape id="AutoShape 10" o:spid="_x0000_s1032" type="#_x0000_t109" style="position:absolute;margin-left:198pt;margin-top:73.5pt;width:177.55pt;height:99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">
            <v:textbox style="mso-next-textbox:#AutoShape 10">
              <w:txbxContent>
                <w:p w:rsidR="00951E5D" w:rsidRDefault="00951E5D">
                  <w:pPr>
                    <w:spacing w:line="400" w:lineRule="exact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參加『診療見習』</w:t>
                  </w:r>
                  <w:r>
                    <w:rPr>
                      <w:rFonts w:ascii="標楷體" w:eastAsia="標楷體" w:hAnsi="標楷體"/>
                      <w:sz w:val="28"/>
                    </w:rPr>
                    <w:t>4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小時</w:t>
                  </w:r>
                </w:p>
                <w:p w:rsidR="00951E5D" w:rsidRDefault="00951E5D">
                  <w:pPr>
                    <w:spacing w:line="400" w:lineRule="exact"/>
                    <w:ind w:firstLineChars="100" w:firstLine="280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>及『個案討論會』</w:t>
                  </w:r>
                  <w:r>
                    <w:rPr>
                      <w:rFonts w:ascii="標楷體" w:eastAsia="標楷體" w:hAnsi="標楷體"/>
                      <w:sz w:val="28"/>
                    </w:rPr>
                    <w:t>1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次</w:t>
                  </w:r>
                </w:p>
                <w:p w:rsidR="00951E5D" w:rsidRDefault="00951E5D">
                  <w:pPr>
                    <w:spacing w:line="400" w:lineRule="exact"/>
                    <w:ind w:left="358" w:hangingChars="128" w:hanging="358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2.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另需參加『照護管理課程』</w:t>
                  </w:r>
                  <w:r>
                    <w:rPr>
                      <w:rFonts w:ascii="標楷體" w:eastAsia="標楷體" w:hAnsi="標楷體"/>
                      <w:sz w:val="28"/>
                    </w:rPr>
                    <w:t>4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小時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36" o:spid="_x0000_s1033" style="position:absolute;margin-left:-36pt;margin-top:-36pt;width:63pt;height:36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wcatQIAALg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" filled="f" stroked="f">
            <v:textbox style="mso-next-textbox:#Rectangle 36">
              <w:txbxContent>
                <w:p w:rsidR="00951E5D" w:rsidRDefault="00951E5D" w:rsidP="00C03634">
                  <w:pPr>
                    <w:jc w:val="center"/>
                  </w:pPr>
                  <w:r w:rsidRPr="0042112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對象</w:t>
                  </w:r>
                  <w:r>
                    <w:rPr>
                      <w:rFonts w:hint="eastAsia"/>
                    </w:rPr>
                    <w:t>：</w:t>
                  </w:r>
                </w:p>
              </w:txbxContent>
            </v:textbox>
          </v:rect>
        </w:pict>
      </w:r>
      <w:r>
        <w:rPr>
          <w:noProof/>
        </w:rPr>
        <w:pict>
          <v:shape id="AutoShape 5" o:spid="_x0000_s1034" type="#_x0000_t109" style="position:absolute;margin-left:198pt;margin-top:19.5pt;width:180pt;height:36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">
            <v:textbox style="mso-next-textbox:#AutoShape 5">
              <w:txbxContent>
                <w:p w:rsidR="00951E5D" w:rsidRDefault="00951E5D">
                  <w:pPr>
                    <w:spacing w:line="400" w:lineRule="exact"/>
                    <w:jc w:val="center"/>
                    <w:rPr>
                      <w:rFonts w:ascii="標楷體" w:eastAsia="標楷體"/>
                      <w:sz w:val="28"/>
                    </w:rPr>
                  </w:pPr>
                  <w:r>
                    <w:rPr>
                      <w:rFonts w:ascii="標楷體" w:eastAsia="標楷體" w:hint="eastAsia"/>
                      <w:sz w:val="28"/>
                    </w:rPr>
                    <w:t>通過『專業知識課程筆試』</w:t>
                  </w:r>
                </w:p>
                <w:p w:rsidR="00951E5D" w:rsidRDefault="00951E5D">
                  <w:pPr>
                    <w:spacing w:line="400" w:lineRule="exact"/>
                    <w:rPr>
                      <w:rFonts w:ascii="標楷體" w:eastAsia="標楷體"/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Line 18" o:spid="_x0000_s1035" style="position:absolute;flip:x;z-index:251656704;visibility:visible" from="81pt,135pt" to="81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"/>
        </w:pict>
      </w:r>
      <w:r>
        <w:rPr>
          <w:noProof/>
        </w:rPr>
        <w:pict>
          <v:line id="Line 30" o:spid="_x0000_s1036" style="position:absolute;flip:x;z-index:251662848;visibility:visible" from="519.55pt,352.5pt" to="564.55pt,3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">
            <v:stroke endarrow="block"/>
          </v:line>
        </w:pict>
      </w:r>
      <w:r>
        <w:rPr>
          <w:noProof/>
        </w:rPr>
        <w:pict>
          <v:line id="Line 23" o:spid="_x0000_s1037" style="position:absolute;z-index:251661824;visibility:visible" from="366.55pt,244.5pt" to="366.55pt,2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2/KQIAAEs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7NMFKk&#10;gx5theIofwj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">
            <v:stroke endarrow="block"/>
          </v:line>
        </w:pict>
      </w:r>
      <w:r>
        <w:rPr>
          <w:noProof/>
        </w:rPr>
        <w:pict>
          <v:line id="Line 22" o:spid="_x0000_s1038" style="position:absolute;z-index:251660800;visibility:visible" from="78.55pt,226.5pt" to="213.55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yR/KQIAAEw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">
            <v:stroke endarrow="block"/>
          </v:line>
        </w:pict>
      </w:r>
      <w:r>
        <w:rPr>
          <w:noProof/>
        </w:rPr>
        <w:pict>
          <v:shape id="AutoShape 21" o:spid="_x0000_s1039" type="#_x0000_t109" style="position:absolute;margin-left:213.55pt;margin-top:208.5pt;width:306pt;height:36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">
            <v:textbox style="mso-next-textbox:#AutoShape 21">
              <w:txbxContent>
                <w:p w:rsidR="00951E5D" w:rsidRDefault="00951E5D">
                  <w:pPr>
                    <w:jc w:val="center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填寫</w:t>
                  </w:r>
                  <w:r>
                    <w:rPr>
                      <w:rFonts w:eastAsia="標楷體" w:hint="eastAsia"/>
                      <w:sz w:val="28"/>
                      <w:u w:val="single"/>
                    </w:rPr>
                    <w:t>申請書</w:t>
                  </w:r>
                  <w:r>
                    <w:rPr>
                      <w:rFonts w:eastAsia="標楷體" w:hint="eastAsia"/>
                      <w:sz w:val="28"/>
                    </w:rPr>
                    <w:t>申請認證，正本送衛生局保健科</w:t>
                  </w:r>
                </w:p>
              </w:txbxContent>
            </v:textbox>
          </v:shape>
        </w:pict>
      </w:r>
      <w:r>
        <w:rPr>
          <w:noProof/>
        </w:rPr>
        <w:pict>
          <v:line id="Line 20" o:spid="_x0000_s1040" style="position:absolute;z-index:251658752;visibility:visible" from="501.55pt,172.5pt" to="501.55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">
            <v:stroke endarrow="block"/>
          </v:line>
        </w:pict>
      </w:r>
      <w:r>
        <w:rPr>
          <w:noProof/>
        </w:rPr>
        <w:pict>
          <v:line id="Line 19" o:spid="_x0000_s1041" style="position:absolute;z-index:251657728;visibility:visible" from="285.55pt,172.5pt" to="285.55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SMzJgIAAEs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">
            <v:stroke endarrow="block"/>
          </v:line>
        </w:pict>
      </w:r>
      <w:r>
        <w:rPr>
          <w:noProof/>
        </w:rPr>
        <w:pict>
          <v:shape id="AutoShape 17" o:spid="_x0000_s1042" type="#_x0000_t109" style="position:absolute;margin-left:402.55pt;margin-top:73.5pt;width:189pt;height:99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">
            <v:textbox style="mso-next-textbox:#AutoShape 17">
              <w:txbxContent>
                <w:p w:rsidR="00951E5D" w:rsidRDefault="00951E5D">
                  <w:pPr>
                    <w:spacing w:line="400" w:lineRule="exact"/>
                    <w:ind w:left="280" w:hangingChars="100" w:hanging="280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參加『護理</w:t>
                  </w:r>
                  <w:r>
                    <w:rPr>
                      <w:rFonts w:ascii="標楷體" w:eastAsia="標楷體" w:hAnsi="標楷體"/>
                      <w:sz w:val="28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營養</w:t>
                  </w:r>
                  <w:r>
                    <w:rPr>
                      <w:rFonts w:ascii="標楷體" w:eastAsia="標楷體" w:hAnsi="標楷體"/>
                      <w:sz w:val="28"/>
                    </w:rPr>
                    <w:t>)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見習』</w:t>
                  </w:r>
                </w:p>
                <w:p w:rsidR="00951E5D" w:rsidRDefault="00951E5D">
                  <w:pPr>
                    <w:spacing w:line="400" w:lineRule="exact"/>
                    <w:ind w:leftChars="117" w:left="281" w:firstLineChars="28" w:firstLine="78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2.5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日</w:t>
                  </w:r>
                  <w:r>
                    <w:rPr>
                      <w:rFonts w:ascii="標楷體" w:eastAsia="標楷體" w:hAnsi="標楷體"/>
                      <w:sz w:val="28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或</w:t>
                  </w:r>
                  <w:r>
                    <w:rPr>
                      <w:rFonts w:ascii="標楷體" w:eastAsia="標楷體" w:hAnsi="標楷體"/>
                      <w:sz w:val="28"/>
                    </w:rPr>
                    <w:t>5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個半日</w:t>
                  </w:r>
                  <w:r>
                    <w:rPr>
                      <w:rFonts w:ascii="標楷體" w:eastAsia="標楷體" w:hAnsi="標楷體"/>
                      <w:sz w:val="28"/>
                    </w:rPr>
                    <w:t>)</w:t>
                  </w:r>
                </w:p>
                <w:p w:rsidR="00951E5D" w:rsidRDefault="00951E5D">
                  <w:pPr>
                    <w:spacing w:line="400" w:lineRule="exact"/>
                    <w:ind w:left="358" w:hangingChars="128" w:hanging="358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t>2.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另需參加『照護管理課程』</w:t>
                  </w:r>
                  <w:r>
                    <w:rPr>
                      <w:rFonts w:ascii="標楷體" w:eastAsia="標楷體" w:hAnsi="標楷體"/>
                      <w:sz w:val="28"/>
                    </w:rPr>
                    <w:t>4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小時</w:t>
                  </w:r>
                </w:p>
              </w:txbxContent>
            </v:textbox>
          </v:shape>
        </w:pict>
      </w:r>
      <w:r>
        <w:rPr>
          <w:noProof/>
        </w:rPr>
        <w:pict>
          <v:line id="Line 16" o:spid="_x0000_s1043" style="position:absolute;z-index:251654656;visibility:visible" from="501.55pt,55.5pt" to="501.55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3Ih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">
            <v:stroke endarrow="block"/>
          </v:line>
        </w:pict>
      </w:r>
      <w:r>
        <w:rPr>
          <w:noProof/>
        </w:rPr>
        <w:pict>
          <v:shape id="AutoShape 15" o:spid="_x0000_s1044" type="#_x0000_t109" style="position:absolute;margin-left:402.55pt;margin-top:19.5pt;width:189pt;height:36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">
            <v:textbox style="mso-next-textbox:#AutoShape 15">
              <w:txbxContent>
                <w:p w:rsidR="00951E5D" w:rsidRDefault="00951E5D">
                  <w:pPr>
                    <w:spacing w:line="400" w:lineRule="exact"/>
                    <w:jc w:val="center"/>
                    <w:rPr>
                      <w:rFonts w:ascii="標楷體" w:eastAsia="標楷體"/>
                      <w:sz w:val="28"/>
                    </w:rPr>
                  </w:pPr>
                  <w:r>
                    <w:rPr>
                      <w:rFonts w:ascii="標楷體" w:eastAsia="標楷體" w:hint="eastAsia"/>
                      <w:sz w:val="28"/>
                    </w:rPr>
                    <w:t>通過『專業知識課程筆試』</w:t>
                  </w:r>
                </w:p>
                <w:p w:rsidR="00951E5D" w:rsidRDefault="00951E5D">
                  <w:pPr>
                    <w:spacing w:line="400" w:lineRule="exact"/>
                    <w:rPr>
                      <w:rFonts w:ascii="標楷體" w:eastAsia="標楷體"/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Line 12" o:spid="_x0000_s1045" style="position:absolute;z-index:251652608;visibility:visible" from="285.55pt,1.5pt" to="285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lqeKQ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">
            <v:stroke endarrow="block"/>
          </v:line>
        </w:pict>
      </w:r>
      <w:r>
        <w:rPr>
          <w:noProof/>
        </w:rPr>
        <w:pict>
          <v:line id="Line 8" o:spid="_x0000_s1046" style="position:absolute;z-index:251649536;visibility:visible" from="285.55pt,55.5pt" to="285.55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">
            <v:stroke endarrow="block"/>
          </v:line>
        </w:pict>
      </w:r>
      <w:r>
        <w:rPr>
          <w:noProof/>
        </w:rPr>
        <w:pict>
          <v:line id="Line 7" o:spid="_x0000_s1047" style="position:absolute;z-index:251648512;visibility:visible" from="501.55pt,1.5pt" to="501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IerKAIAAEkEAAAOAAAAZHJzL2Uyb0RvYy54bWysVE2P2jAQvVfqf7B8h3wUW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">
            <v:stroke endarrow="block"/>
          </v:line>
        </w:pict>
      </w:r>
      <w:r>
        <w:rPr>
          <w:noProof/>
        </w:rPr>
      </w:r>
      <w:r w:rsidRPr="00F105F3">
        <w:rPr>
          <w:noProof/>
        </w:rPr>
        <w:pict>
          <v:group id="畫布 41" o:spid="_x0000_s1048" editas="canvas" style="width:738pt;height:693pt;mso-position-horizontal-relative:char;mso-position-vertical-relative:line" coordsize="93726,8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width:93726;height:88011;visibility:visible">
              <v:fill o:detectmouseclick="t"/>
              <v:path o:connecttype="none"/>
            </v:shape>
            <v:line id="Line 9" o:spid="_x0000_s1050" style="position:absolute;visibility:visible" from="12572,4577" to="1258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<v:stroke endarrow="block"/>
            </v:line>
            <v:shape id="AutoShape 4" o:spid="_x0000_s1051" type="#_x0000_t109" style="position:absolute;left:5719;top:8569;width:15999;height:79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Skk8MA&#10;AADaAAAADwAAAGRycy9kb3ducmV2LnhtbESPQYvCMBSE74L/ITzBi2iqriLVKLJQ0cMerF68PZtn&#10;W2xeSpOt3X+/WVjwOMzMN8xm15lKtNS40rKC6SQCQZxZXXKu4HpJxisQziNrrCyTgh9ysNv2exuM&#10;tX3xmdrU5yJA2MWooPC+jqV0WUEG3cTWxMF72MagD7LJpW7wFeCmkrMoWkqDJYeFAmv6LCh7pt9G&#10;wWw1Sg/8lRw/7ied4GJ6a0fzk1LDQbdfg/DU+Xf4v33UCubwdyXcAL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Skk8MAAADaAAAADwAAAAAAAAAAAAAAAACYAgAAZHJzL2Rv&#10;d25yZXYueG1sUEsFBgAAAAAEAAQA9QAAAIgDAAAAAA==&#10;">
              <v:textbox style="mso-next-textbox:#AutoShape 4">
                <w:txbxContent>
                  <w:p w:rsidR="00951E5D" w:rsidRDefault="00951E5D">
                    <w:pPr>
                      <w:spacing w:line="400" w:lineRule="exact"/>
                      <w:jc w:val="both"/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參加『照護管理課程』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4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小時</w:t>
                    </w:r>
                  </w:p>
                </w:txbxContent>
              </v:textbox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52" type="#_x0000_t176" style="position:absolute;left:28575;top:33147;width:37719;height:8001"/>
            <v:shape id="AutoShape 24" o:spid="_x0000_s1053" type="#_x0000_t109" style="position:absolute;left:30861;top:34290;width:30861;height:66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" stroked="f">
              <v:textbox style="mso-next-textbox:#AutoShape 24">
                <w:txbxContent>
                  <w:p w:rsidR="00951E5D" w:rsidRDefault="00951E5D" w:rsidP="00024111">
                    <w:pPr>
                      <w:spacing w:line="400" w:lineRule="exact"/>
                      <w:jc w:val="center"/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經審核通過正式取得本縣照護網資格者發給證書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(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證書有效期限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6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年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)</w:t>
                    </w:r>
                  </w:p>
                </w:txbxContent>
              </v:textbox>
            </v:shape>
            <v:shape id="AutoShape 25" o:spid="_x0000_s1054" type="#_x0000_t109" style="position:absolute;left:5715;top:45720;width:60579;height:1143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">
              <v:textbox style="mso-next-textbox:#AutoShape 25">
                <w:txbxContent>
                  <w:p w:rsidR="00951E5D" w:rsidRDefault="00951E5D">
                    <w:pPr>
                      <w:spacing w:line="400" w:lineRule="exact"/>
                      <w:rPr>
                        <w:rFonts w:ascii="標楷體" w:eastAsia="標楷體" w:hAnsi="標楷體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有</w:t>
                    </w:r>
                    <w:r>
                      <w:rPr>
                        <w:rFonts w:ascii="標楷體" w:eastAsia="標楷體" w:hAnsi="標楷體" w:hint="eastAsia"/>
                        <w:sz w:val="28"/>
                        <w:lang w:val="tr-TR"/>
                      </w:rPr>
                      <w:t>效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期限內參加課程取得展延所需學分</w:t>
                    </w:r>
                  </w:p>
                  <w:p w:rsidR="00951E5D" w:rsidRDefault="00951E5D">
                    <w:pPr>
                      <w:numPr>
                        <w:ilvl w:val="0"/>
                        <w:numId w:val="1"/>
                      </w:numPr>
                      <w:spacing w:line="400" w:lineRule="exact"/>
                      <w:rPr>
                        <w:rFonts w:ascii="標楷體" w:eastAsia="標楷體" w:hAnsi="標楷體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醫師或藥師：繼續教育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48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小時。</w:t>
                    </w:r>
                  </w:p>
                  <w:p w:rsidR="00951E5D" w:rsidRDefault="00951E5D">
                    <w:pPr>
                      <w:numPr>
                        <w:ilvl w:val="0"/>
                        <w:numId w:val="1"/>
                      </w:numPr>
                      <w:spacing w:line="400" w:lineRule="exact"/>
                      <w:rPr>
                        <w:rFonts w:ascii="標楷體" w:eastAsia="標楷體" w:hAnsi="標楷體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護理或營養人員：繼續教育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72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小時。</w:t>
                    </w:r>
                  </w:p>
                  <w:p w:rsidR="00951E5D" w:rsidRPr="0050717F" w:rsidRDefault="00951E5D">
                    <w:pPr>
                      <w:numPr>
                        <w:ilvl w:val="0"/>
                        <w:numId w:val="1"/>
                      </w:numPr>
                      <w:spacing w:line="400" w:lineRule="exact"/>
                      <w:rPr>
                        <w:rFonts w:ascii="標楷體" w:eastAsia="標楷體" w:hAnsi="標楷體"/>
                        <w:sz w:val="28"/>
                      </w:rPr>
                    </w:pPr>
                    <w:r>
                      <w:rPr>
                        <w:rFonts w:ascii="標楷體" w:eastAsia="標楷體" w:hAnsi="標楷體" w:hint="eastAsia"/>
                        <w:sz w:val="28"/>
                      </w:rPr>
                      <w:t>繼續教育修習時數之有效期為</w:t>
                    </w:r>
                    <w:r>
                      <w:rPr>
                        <w:rFonts w:ascii="標楷體" w:eastAsia="標楷體" w:hAnsi="標楷體"/>
                        <w:sz w:val="28"/>
                      </w:rPr>
                      <w:t>6</w:t>
                    </w:r>
                    <w:r>
                      <w:rPr>
                        <w:rFonts w:ascii="標楷體" w:eastAsia="標楷體" w:hAnsi="標楷體" w:hint="eastAsia"/>
                        <w:sz w:val="28"/>
                      </w:rPr>
                      <w:t>年。</w:t>
                    </w:r>
                  </w:p>
                </w:txbxContent>
              </v:textbox>
            </v:shape>
            <v:line id="Line 26" o:spid="_x0000_s1055" style="position:absolute;visibility:visible" from="45720,41720" to="45720,44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">
              <v:stroke endarrow="block"/>
            </v:line>
            <v:line id="Line 28" o:spid="_x0000_s1056" style="position:absolute;visibility:visible" from="66294,53150" to="83439,53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ZPPEw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"/>
            <v:line id="Line 29" o:spid="_x0000_s1057" style="position:absolute;flip:y;visibility:visible" from="83439,48006" to="83440,53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">
              <v:stroke endarrow="block"/>
            </v:line>
            <v:shape id="AutoShape 27" o:spid="_x0000_s1058" type="#_x0000_t109" style="position:absolute;left:72009;top:36576;width:21717;height:1143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">
              <v:textbox style="mso-next-textbox:#AutoShape 27">
                <w:txbxContent>
                  <w:p w:rsidR="00951E5D" w:rsidRDefault="00951E5D">
                    <w:pPr>
                      <w:spacing w:line="400" w:lineRule="exact"/>
                      <w:jc w:val="both"/>
                      <w:rPr>
                        <w:rFonts w:eastAsia="標楷體"/>
                        <w:sz w:val="28"/>
                      </w:rPr>
                    </w:pPr>
                    <w:r>
                      <w:rPr>
                        <w:rFonts w:eastAsia="標楷體" w:hint="eastAsia"/>
                        <w:sz w:val="28"/>
                      </w:rPr>
                      <w:t>積分符合後，填寫</w:t>
                    </w:r>
                    <w:r>
                      <w:rPr>
                        <w:rFonts w:eastAsia="標楷體" w:hint="eastAsia"/>
                        <w:sz w:val="28"/>
                        <w:u w:val="single"/>
                      </w:rPr>
                      <w:t>申請書</w:t>
                    </w:r>
                    <w:r>
                      <w:rPr>
                        <w:rFonts w:eastAsia="標楷體" w:hint="eastAsia"/>
                        <w:sz w:val="28"/>
                      </w:rPr>
                      <w:t>申請展延，正本送衛生局保健科，經審核得順利展延證書</w:t>
                    </w:r>
                    <w:r>
                      <w:rPr>
                        <w:rFonts w:eastAsia="標楷體"/>
                        <w:sz w:val="28"/>
                      </w:rPr>
                      <w:t>6</w:t>
                    </w:r>
                    <w:r>
                      <w:rPr>
                        <w:rFonts w:eastAsia="標楷體" w:hint="eastAsia"/>
                        <w:sz w:val="28"/>
                      </w:rPr>
                      <w:t>年</w:t>
                    </w:r>
                  </w:p>
                </w:txbxContent>
              </v:textbox>
            </v:shape>
            <w10:anchorlock/>
          </v:group>
        </w:pict>
      </w:r>
      <w:bookmarkStart w:id="0" w:name="_GoBack"/>
      <w:bookmarkEnd w:id="0"/>
    </w:p>
    <w:sectPr w:rsidR="00951E5D" w:rsidSect="008D4A11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E5D" w:rsidRDefault="00951E5D" w:rsidP="00090252">
      <w:r>
        <w:separator/>
      </w:r>
    </w:p>
  </w:endnote>
  <w:endnote w:type="continuationSeparator" w:id="0">
    <w:p w:rsidR="00951E5D" w:rsidRDefault="00951E5D" w:rsidP="00090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E5D" w:rsidRDefault="00951E5D" w:rsidP="00090252">
      <w:r>
        <w:separator/>
      </w:r>
    </w:p>
  </w:footnote>
  <w:footnote w:type="continuationSeparator" w:id="0">
    <w:p w:rsidR="00951E5D" w:rsidRDefault="00951E5D" w:rsidP="000902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451F0"/>
    <w:multiLevelType w:val="hybridMultilevel"/>
    <w:tmpl w:val="89D8C1AC"/>
    <w:lvl w:ilvl="0" w:tplc="44EC8B46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EDA"/>
    <w:rsid w:val="00024111"/>
    <w:rsid w:val="00090252"/>
    <w:rsid w:val="0009512C"/>
    <w:rsid w:val="00190E58"/>
    <w:rsid w:val="001C176D"/>
    <w:rsid w:val="00293469"/>
    <w:rsid w:val="003A666A"/>
    <w:rsid w:val="003C6A2A"/>
    <w:rsid w:val="003E6D62"/>
    <w:rsid w:val="00421129"/>
    <w:rsid w:val="00433143"/>
    <w:rsid w:val="004F6B35"/>
    <w:rsid w:val="0050717F"/>
    <w:rsid w:val="007A624F"/>
    <w:rsid w:val="008D4A11"/>
    <w:rsid w:val="008F4E35"/>
    <w:rsid w:val="00951E5D"/>
    <w:rsid w:val="009B58BC"/>
    <w:rsid w:val="00A06944"/>
    <w:rsid w:val="00A4414A"/>
    <w:rsid w:val="00A55E18"/>
    <w:rsid w:val="00A87793"/>
    <w:rsid w:val="00C03634"/>
    <w:rsid w:val="00C35201"/>
    <w:rsid w:val="00C944B3"/>
    <w:rsid w:val="00D0217F"/>
    <w:rsid w:val="00D10EA9"/>
    <w:rsid w:val="00DE314B"/>
    <w:rsid w:val="00ED1938"/>
    <w:rsid w:val="00F105F3"/>
    <w:rsid w:val="00FA3F74"/>
    <w:rsid w:val="00FA712C"/>
    <w:rsid w:val="00FB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A11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02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90252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0902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90252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81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7</Words>
  <Characters>44</Characters>
  <Application>Microsoft Office Outlook</Application>
  <DocSecurity>0</DocSecurity>
  <Lines>0</Lines>
  <Paragraphs>0</Paragraphs>
  <ScaleCrop>false</ScaleCrop>
  <Company>test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appvxp</dc:creator>
  <cp:keywords/>
  <dc:description/>
  <cp:lastModifiedBy>user</cp:lastModifiedBy>
  <cp:revision>4</cp:revision>
  <cp:lastPrinted>2015-08-05T00:09:00Z</cp:lastPrinted>
  <dcterms:created xsi:type="dcterms:W3CDTF">2017-08-23T06:10:00Z</dcterms:created>
  <dcterms:modified xsi:type="dcterms:W3CDTF">2017-08-23T09:18:00Z</dcterms:modified>
</cp:coreProperties>
</file>